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C5C68" w14:textId="7996CDEB" w:rsidR="00C53774" w:rsidRPr="0028465D" w:rsidRDefault="0028465D" w:rsidP="00C53774">
      <w:pPr>
        <w:pStyle w:val="Heading1"/>
        <w:rPr>
          <w:bCs/>
        </w:rPr>
      </w:pPr>
      <w:proofErr w:type="spellStart"/>
      <w:r>
        <w:t>xxxx</w:t>
      </w:r>
      <w:proofErr w:type="spellEnd"/>
      <w:r w:rsidR="00C53774">
        <w:t xml:space="preserve"> Orienteering </w:t>
      </w:r>
      <w:r>
        <w:t xml:space="preserve">Club Consent Form </w:t>
      </w:r>
      <w:r w:rsidRPr="0028465D">
        <w:rPr>
          <w:bCs/>
        </w:rPr>
        <w:t xml:space="preserve">for </w:t>
      </w:r>
      <w:r w:rsidR="0039188F">
        <w:rPr>
          <w:bCs/>
        </w:rPr>
        <w:t xml:space="preserve">Junior </w:t>
      </w:r>
      <w:bookmarkStart w:id="0" w:name="_GoBack"/>
      <w:bookmarkEnd w:id="0"/>
      <w:r w:rsidRPr="0028465D">
        <w:rPr>
          <w:bCs/>
        </w:rPr>
        <w:t>Participation in Club Training Activities</w:t>
      </w:r>
    </w:p>
    <w:p w14:paraId="69E5CDD6" w14:textId="29676A56" w:rsidR="00C53774" w:rsidRDefault="0028465D" w:rsidP="00C53774">
      <w:pPr>
        <w:pStyle w:val="Heading3"/>
      </w:pPr>
      <w:r>
        <w:t>Date:</w:t>
      </w:r>
    </w:p>
    <w:p w14:paraId="362E3079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7F52A149" w14:textId="7F673A22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Participants Name: ……………………………………………………………..</w:t>
      </w:r>
    </w:p>
    <w:p w14:paraId="2002767E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Date of Birth: …………………………………………….</w:t>
      </w:r>
    </w:p>
    <w:p w14:paraId="198874C0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Home Address: ………………………………………………………………….</w:t>
      </w:r>
    </w:p>
    <w:p w14:paraId="22F3AD56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Email: …………………….………………………………………………………</w:t>
      </w:r>
    </w:p>
    <w:p w14:paraId="794D8FEF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2F97BFE8" w14:textId="4ADC96F0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Names and contact details of two adults in case of emergency</w:t>
      </w:r>
      <w:r>
        <w:rPr>
          <w:sz w:val="20"/>
          <w:szCs w:val="20"/>
        </w:rPr>
        <w:t>:</w:t>
      </w:r>
    </w:p>
    <w:p w14:paraId="6BA9F953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Name 1:……………………………………………………………………….Contact No:………………………</w:t>
      </w:r>
    </w:p>
    <w:p w14:paraId="72CEE161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Name 2:……………………………………………………………………….Contact No:………………………</w:t>
      </w:r>
    </w:p>
    <w:p w14:paraId="05A94CBD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4AF1A3EF" w14:textId="77777777" w:rsidR="0028465D" w:rsidRPr="0028465D" w:rsidRDefault="0028465D" w:rsidP="0028465D">
      <w:pPr>
        <w:spacing w:after="0"/>
        <w:rPr>
          <w:sz w:val="20"/>
          <w:szCs w:val="20"/>
          <w:u w:val="single"/>
        </w:rPr>
      </w:pPr>
      <w:r w:rsidRPr="0028465D">
        <w:rPr>
          <w:sz w:val="20"/>
          <w:szCs w:val="20"/>
          <w:u w:val="single"/>
        </w:rPr>
        <w:t xml:space="preserve">Medical Information: </w:t>
      </w:r>
    </w:p>
    <w:p w14:paraId="332AE749" w14:textId="5D4F511B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Recent Surgery for………………………………………………………… Date:………………</w:t>
      </w:r>
    </w:p>
    <w:p w14:paraId="0FF79EBC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  <w:r w:rsidRPr="0028465D">
        <w:rPr>
          <w:sz w:val="20"/>
          <w:szCs w:val="20"/>
          <w:lang w:val="en-US"/>
        </w:rPr>
        <w:t>Date of last tetanus injection (if known)……………………………………….</w:t>
      </w:r>
    </w:p>
    <w:p w14:paraId="29914327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</w:p>
    <w:p w14:paraId="6A9B1216" w14:textId="062B25CE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Please give details of any medical condition, medication, allergies, or any other relevant information which we should know about</w:t>
      </w:r>
      <w:r w:rsidRPr="0028465D">
        <w:rPr>
          <w:sz w:val="20"/>
          <w:szCs w:val="20"/>
        </w:rPr>
        <w:t xml:space="preserve">: </w:t>
      </w:r>
      <w:r w:rsidRPr="0028465D">
        <w:rPr>
          <w:sz w:val="20"/>
          <w:szCs w:val="20"/>
        </w:rPr>
        <w:t>……………………………………………………………………………</w:t>
      </w:r>
    </w:p>
    <w:p w14:paraId="1281092A" w14:textId="32F300A2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…………………………………………………………………………………</w:t>
      </w:r>
    </w:p>
    <w:p w14:paraId="7B49515E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46C37D6E" w14:textId="2B73235D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Any special dietary requirements</w:t>
      </w:r>
      <w:r w:rsidRPr="0028465D">
        <w:rPr>
          <w:sz w:val="20"/>
          <w:szCs w:val="20"/>
        </w:rPr>
        <w:t xml:space="preserve">: </w:t>
      </w:r>
      <w:r w:rsidRPr="0028465D">
        <w:rPr>
          <w:sz w:val="20"/>
          <w:szCs w:val="20"/>
        </w:rPr>
        <w:t>…………………………………………………………………………………..</w:t>
      </w:r>
    </w:p>
    <w:p w14:paraId="54AFCF95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3D6A38B1" w14:textId="2F0DA2DD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Please state any restrictions you wish to be placed on emergency medical treatment</w:t>
      </w:r>
      <w:r w:rsidRPr="0028465D">
        <w:rPr>
          <w:sz w:val="20"/>
          <w:szCs w:val="20"/>
        </w:rPr>
        <w:t>:</w:t>
      </w:r>
    </w:p>
    <w:p w14:paraId="77BB732C" w14:textId="002C4546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…………………………………………………………………………</w:t>
      </w:r>
    </w:p>
    <w:p w14:paraId="6D3E5C56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0C694B1A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Family Doctor ………………………………………………………………... Tel ……………………………..</w:t>
      </w:r>
    </w:p>
    <w:p w14:paraId="3E72E1AA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5847F998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</w:p>
    <w:p w14:paraId="5C3F16F5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  <w:r w:rsidRPr="0028465D">
        <w:rPr>
          <w:sz w:val="20"/>
          <w:szCs w:val="20"/>
          <w:lang w:val="en-US"/>
        </w:rPr>
        <w:t>I agree to photos of my son/daughter being taken during training which may then be used for publicity purposes     YES/NO    (delete as applicable)</w:t>
      </w:r>
    </w:p>
    <w:p w14:paraId="7B608D91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</w:p>
    <w:p w14:paraId="4223E857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  <w:r w:rsidRPr="0028465D">
        <w:rPr>
          <w:sz w:val="20"/>
          <w:szCs w:val="20"/>
          <w:lang w:val="en-US"/>
        </w:rPr>
        <w:t>I undertake to inform lead coaches of any changes in his/her health or fitness prior to any club training activity.</w:t>
      </w:r>
    </w:p>
    <w:p w14:paraId="76952466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</w:p>
    <w:p w14:paraId="52A2523E" w14:textId="77777777" w:rsidR="0028465D" w:rsidRPr="0028465D" w:rsidRDefault="0028465D" w:rsidP="0028465D">
      <w:pPr>
        <w:spacing w:after="0"/>
        <w:rPr>
          <w:sz w:val="20"/>
          <w:szCs w:val="20"/>
          <w:lang w:val="en-US"/>
        </w:rPr>
      </w:pPr>
      <w:r w:rsidRPr="0028465D">
        <w:rPr>
          <w:sz w:val="20"/>
          <w:szCs w:val="20"/>
          <w:lang w:val="en-US"/>
        </w:rPr>
        <w:t>I am in agreement that those in charge may give permission, including written, for any emergency medical/dental treatment, other than as stated above.</w:t>
      </w:r>
    </w:p>
    <w:p w14:paraId="21F8B1C5" w14:textId="77777777" w:rsidR="0028465D" w:rsidRPr="0028465D" w:rsidRDefault="0028465D" w:rsidP="0028465D">
      <w:pPr>
        <w:spacing w:after="0"/>
        <w:rPr>
          <w:sz w:val="20"/>
          <w:szCs w:val="20"/>
        </w:rPr>
      </w:pPr>
    </w:p>
    <w:p w14:paraId="5CC89015" w14:textId="77777777" w:rsidR="0028465D" w:rsidRPr="0028465D" w:rsidRDefault="0028465D" w:rsidP="0028465D">
      <w:pPr>
        <w:spacing w:after="0"/>
        <w:rPr>
          <w:sz w:val="20"/>
          <w:szCs w:val="20"/>
        </w:rPr>
      </w:pPr>
      <w:r w:rsidRPr="0028465D">
        <w:rPr>
          <w:sz w:val="20"/>
          <w:szCs w:val="20"/>
        </w:rPr>
        <w:t>Signed:………………………………………………………………………….(Parent / Guardian)</w:t>
      </w:r>
    </w:p>
    <w:p w14:paraId="01A07C54" w14:textId="367434AF" w:rsidR="00F36DC4" w:rsidRDefault="00F36DC4" w:rsidP="00F36DC4"/>
    <w:p w14:paraId="3DD17071" w14:textId="0CE957DA" w:rsidR="0039188F" w:rsidRPr="0039188F" w:rsidRDefault="0039188F" w:rsidP="0039188F">
      <w:pPr>
        <w:rPr>
          <w:iCs/>
          <w:sz w:val="20"/>
          <w:szCs w:val="20"/>
        </w:rPr>
      </w:pPr>
      <w:r w:rsidRPr="0039188F">
        <w:rPr>
          <w:i/>
          <w:iCs/>
          <w:sz w:val="20"/>
          <w:szCs w:val="20"/>
        </w:rPr>
        <w:t xml:space="preserve">Personal data provided here will be used only in emergency. The information will be made available to the lead coach of club training sessions and kept in a file for a calendar year. The </w:t>
      </w:r>
      <w:r>
        <w:rPr>
          <w:i/>
          <w:iCs/>
          <w:sz w:val="20"/>
          <w:szCs w:val="20"/>
        </w:rPr>
        <w:t>club</w:t>
      </w:r>
      <w:r w:rsidRPr="0039188F">
        <w:rPr>
          <w:i/>
          <w:iCs/>
          <w:sz w:val="20"/>
          <w:szCs w:val="20"/>
        </w:rPr>
        <w:t xml:space="preserve"> privacy notice can be viewed here: </w:t>
      </w:r>
      <w:hyperlink r:id="rId7" w:history="1">
        <w:r w:rsidRPr="0039188F">
          <w:rPr>
            <w:rStyle w:val="Hyperlink"/>
            <w:i/>
            <w:iCs/>
            <w:sz w:val="20"/>
            <w:szCs w:val="20"/>
          </w:rPr>
          <w:t>https://</w:t>
        </w:r>
        <w:r w:rsidRPr="003F286E">
          <w:rPr>
            <w:rStyle w:val="Hyperlink"/>
            <w:i/>
            <w:iCs/>
            <w:sz w:val="20"/>
            <w:szCs w:val="20"/>
          </w:rPr>
          <w:t>link</w:t>
        </w:r>
      </w:hyperlink>
    </w:p>
    <w:p w14:paraId="2315FA7D" w14:textId="77777777" w:rsidR="0039188F" w:rsidRPr="006378C3" w:rsidRDefault="0039188F" w:rsidP="00F36DC4"/>
    <w:sectPr w:rsidR="0039188F" w:rsidRPr="006378C3" w:rsidSect="006378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283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22331" w14:textId="77777777" w:rsidR="002840C5" w:rsidRDefault="002840C5" w:rsidP="00990945">
      <w:pPr>
        <w:spacing w:after="0" w:line="240" w:lineRule="auto"/>
      </w:pPr>
      <w:r>
        <w:separator/>
      </w:r>
    </w:p>
  </w:endnote>
  <w:endnote w:type="continuationSeparator" w:id="0">
    <w:p w14:paraId="317FAD32" w14:textId="77777777" w:rsidR="002840C5" w:rsidRDefault="002840C5" w:rsidP="0099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E4BD9" w14:textId="77777777" w:rsidR="003C46BC" w:rsidRDefault="003C4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4A645" w14:textId="77777777" w:rsidR="006378C3" w:rsidRDefault="006378C3" w:rsidP="006378C3">
    <w:pPr>
      <w:pStyle w:val="Footer"/>
      <w:spacing w:after="2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DF52F" w14:textId="77777777" w:rsidR="006378C3" w:rsidRPr="00DD794A" w:rsidRDefault="006378C3" w:rsidP="006378C3">
    <w:pPr>
      <w:pStyle w:val="Footer"/>
      <w:spacing w:after="20"/>
      <w:rPr>
        <w:sz w:val="18"/>
        <w:szCs w:val="18"/>
      </w:rPr>
    </w:pPr>
    <w:r w:rsidRPr="00DD794A">
      <w:rPr>
        <w:sz w:val="18"/>
        <w:szCs w:val="18"/>
      </w:rPr>
      <w:t>Scottish Orienteering Association</w:t>
    </w:r>
    <w:r>
      <w:rPr>
        <w:sz w:val="18"/>
        <w:szCs w:val="18"/>
      </w:rPr>
      <w:tab/>
    </w:r>
    <w:r>
      <w:rPr>
        <w:sz w:val="18"/>
        <w:szCs w:val="18"/>
      </w:rPr>
      <w:tab/>
    </w:r>
    <w:hyperlink r:id="rId1" w:history="1">
      <w:r w:rsidRPr="00DD794A">
        <w:rPr>
          <w:rStyle w:val="Hyperlink"/>
          <w:sz w:val="18"/>
          <w:szCs w:val="18"/>
        </w:rPr>
        <w:t>scottish-orienteering.org</w:t>
      </w:r>
    </w:hyperlink>
  </w:p>
  <w:p w14:paraId="6583E95C" w14:textId="77777777" w:rsidR="006378C3" w:rsidRDefault="006378C3" w:rsidP="006378C3">
    <w:pPr>
      <w:pStyle w:val="Footer"/>
      <w:spacing w:after="20"/>
      <w:rPr>
        <w:sz w:val="18"/>
        <w:szCs w:val="18"/>
      </w:rPr>
    </w:pPr>
    <w:r w:rsidRPr="00DD794A">
      <w:rPr>
        <w:sz w:val="18"/>
        <w:szCs w:val="18"/>
      </w:rPr>
      <w:t>Glenmore Lodge, Aviemore PH22 1QZ</w:t>
    </w:r>
    <w:r>
      <w:rPr>
        <w:sz w:val="18"/>
        <w:szCs w:val="18"/>
      </w:rPr>
      <w:tab/>
    </w:r>
    <w:r>
      <w:rPr>
        <w:sz w:val="18"/>
        <w:szCs w:val="18"/>
      </w:rPr>
      <w:tab/>
    </w:r>
    <w:hyperlink r:id="rId2" w:history="1">
      <w:r w:rsidRPr="001A5B2E">
        <w:rPr>
          <w:rStyle w:val="Hyperlink"/>
          <w:sz w:val="18"/>
          <w:szCs w:val="18"/>
        </w:rPr>
        <w:t>info@scottish-orienteering.org</w:t>
      </w:r>
    </w:hyperlink>
  </w:p>
  <w:p w14:paraId="109C4DBC" w14:textId="77777777" w:rsidR="006378C3" w:rsidRDefault="00637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8416A" w14:textId="77777777" w:rsidR="002840C5" w:rsidRDefault="002840C5" w:rsidP="00990945">
      <w:pPr>
        <w:spacing w:after="0" w:line="240" w:lineRule="auto"/>
      </w:pPr>
      <w:r>
        <w:separator/>
      </w:r>
    </w:p>
  </w:footnote>
  <w:footnote w:type="continuationSeparator" w:id="0">
    <w:p w14:paraId="2E91E1CB" w14:textId="77777777" w:rsidR="002840C5" w:rsidRDefault="002840C5" w:rsidP="00990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0D119" w14:textId="77777777" w:rsidR="003C46BC" w:rsidRDefault="003C46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DDEB9" w14:textId="77777777" w:rsidR="003C46BC" w:rsidRDefault="003C46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7A5B6" w14:textId="77777777" w:rsidR="006378C3" w:rsidRDefault="006378C3" w:rsidP="00C9649C">
    <w:pPr>
      <w:pStyle w:val="Header"/>
      <w:jc w:val="right"/>
    </w:pPr>
    <w:r>
      <w:rPr>
        <w:noProof/>
      </w:rPr>
      <w:drawing>
        <wp:inline distT="0" distB="0" distL="0" distR="0" wp14:anchorId="65AADBB5" wp14:editId="66BBAC68">
          <wp:extent cx="1800000" cy="782298"/>
          <wp:effectExtent l="0" t="0" r="0" b="0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ottish Orienteering low-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82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AD5"/>
    <w:multiLevelType w:val="hybridMultilevel"/>
    <w:tmpl w:val="97EA5542"/>
    <w:lvl w:ilvl="0" w:tplc="36AE085C">
      <w:start w:val="1"/>
      <w:numFmt w:val="bullet"/>
      <w:pStyle w:val="SOABulletGreen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4EA"/>
    <w:multiLevelType w:val="hybridMultilevel"/>
    <w:tmpl w:val="EEFE3ECE"/>
    <w:lvl w:ilvl="0" w:tplc="BB1C9284">
      <w:start w:val="1"/>
      <w:numFmt w:val="bullet"/>
      <w:pStyle w:val="SOABulletOrange"/>
      <w:lvlText w:val=""/>
      <w:lvlJc w:val="left"/>
      <w:pPr>
        <w:ind w:left="720" w:hanging="360"/>
      </w:pPr>
      <w:rPr>
        <w:rFonts w:ascii="Wingdings" w:hAnsi="Wingdings" w:hint="default"/>
        <w:color w:val="EC4D2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162"/>
    <w:multiLevelType w:val="hybridMultilevel"/>
    <w:tmpl w:val="2E7E21D4"/>
    <w:lvl w:ilvl="0" w:tplc="E84077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D255A"/>
      </w:rPr>
    </w:lvl>
    <w:lvl w:ilvl="1" w:tplc="A35EE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D255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A7A27"/>
    <w:multiLevelType w:val="hybridMultilevel"/>
    <w:tmpl w:val="E79E2B4A"/>
    <w:lvl w:ilvl="0" w:tplc="AE881A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D3AAA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51837F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2AF6"/>
    <w:multiLevelType w:val="hybridMultilevel"/>
    <w:tmpl w:val="09F08FA4"/>
    <w:lvl w:ilvl="0" w:tplc="032AB5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C4D2C"/>
      </w:rPr>
    </w:lvl>
    <w:lvl w:ilvl="1" w:tplc="D3449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EC4D2C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B0C1E"/>
    <w:multiLevelType w:val="hybridMultilevel"/>
    <w:tmpl w:val="0AEEBD44"/>
    <w:lvl w:ilvl="0" w:tplc="89EE0E08">
      <w:start w:val="1"/>
      <w:numFmt w:val="bullet"/>
      <w:pStyle w:val="SOABulletPurple"/>
      <w:lvlText w:val=""/>
      <w:lvlJc w:val="left"/>
      <w:pPr>
        <w:ind w:left="720" w:hanging="360"/>
      </w:pPr>
      <w:rPr>
        <w:rFonts w:ascii="Wingdings" w:hAnsi="Wingdings" w:hint="default"/>
        <w:color w:val="3D255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76426"/>
    <w:multiLevelType w:val="hybridMultilevel"/>
    <w:tmpl w:val="BC7ED748"/>
    <w:lvl w:ilvl="0" w:tplc="AE881A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1837F"/>
      </w:rPr>
    </w:lvl>
    <w:lvl w:ilvl="1" w:tplc="D3AAA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51837F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5D"/>
    <w:rsid w:val="000236F1"/>
    <w:rsid w:val="000F4214"/>
    <w:rsid w:val="0022097A"/>
    <w:rsid w:val="002840C5"/>
    <w:rsid w:val="0028465D"/>
    <w:rsid w:val="002D6BCE"/>
    <w:rsid w:val="002E0A36"/>
    <w:rsid w:val="0039188F"/>
    <w:rsid w:val="003C0269"/>
    <w:rsid w:val="003C46BC"/>
    <w:rsid w:val="00475BBF"/>
    <w:rsid w:val="0051566F"/>
    <w:rsid w:val="005A15AE"/>
    <w:rsid w:val="00625949"/>
    <w:rsid w:val="006378C3"/>
    <w:rsid w:val="00644842"/>
    <w:rsid w:val="006759EB"/>
    <w:rsid w:val="00713A6C"/>
    <w:rsid w:val="0071799B"/>
    <w:rsid w:val="00722A0C"/>
    <w:rsid w:val="007C4FBD"/>
    <w:rsid w:val="00881B3A"/>
    <w:rsid w:val="00990945"/>
    <w:rsid w:val="009979C3"/>
    <w:rsid w:val="00A221D0"/>
    <w:rsid w:val="00AA0286"/>
    <w:rsid w:val="00B04B8D"/>
    <w:rsid w:val="00B15403"/>
    <w:rsid w:val="00B73D1F"/>
    <w:rsid w:val="00BA4C8E"/>
    <w:rsid w:val="00BF357E"/>
    <w:rsid w:val="00C11417"/>
    <w:rsid w:val="00C53774"/>
    <w:rsid w:val="00C9649C"/>
    <w:rsid w:val="00D16B7C"/>
    <w:rsid w:val="00D2210D"/>
    <w:rsid w:val="00DC6CA5"/>
    <w:rsid w:val="00E25DA9"/>
    <w:rsid w:val="00E45ED6"/>
    <w:rsid w:val="00F06C61"/>
    <w:rsid w:val="00F31D90"/>
    <w:rsid w:val="00F3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CBBF5"/>
  <w15:chartTrackingRefBased/>
  <w15:docId w15:val="{C750F675-0761-4EF6-A5DF-3038CDFC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2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3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0" w:unhideWhenUsed="1" w:qFormat="1"/>
    <w:lsdException w:name="Intense Emphasis" w:semiHidden="1" w:uiPriority="29" w:unhideWhenUsed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9C3"/>
    <w:pPr>
      <w:spacing w:line="276" w:lineRule="auto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FBD"/>
    <w:pPr>
      <w:keepNext/>
      <w:keepLines/>
      <w:spacing w:before="240" w:after="120"/>
      <w:outlineLvl w:val="0"/>
    </w:pPr>
    <w:rPr>
      <w:rFonts w:eastAsiaTheme="majorEastAsia" w:cstheme="majorBidi"/>
      <w:color w:val="3D255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0"/>
    <w:qFormat/>
    <w:rsid w:val="007C4FBD"/>
    <w:pPr>
      <w:keepNext/>
      <w:keepLines/>
      <w:spacing w:before="240" w:after="120"/>
      <w:outlineLvl w:val="1"/>
    </w:pPr>
    <w:rPr>
      <w:rFonts w:eastAsiaTheme="majorEastAsia" w:cstheme="majorBidi"/>
      <w:color w:val="EC4D2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1"/>
    <w:qFormat/>
    <w:rsid w:val="007C4FBD"/>
    <w:pPr>
      <w:keepNext/>
      <w:keepLines/>
      <w:spacing w:before="240" w:after="120"/>
      <w:outlineLvl w:val="2"/>
    </w:pPr>
    <w:rPr>
      <w:rFonts w:eastAsiaTheme="majorEastAsia" w:cstheme="majorBidi"/>
      <w:color w:val="5183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FBD"/>
    <w:rPr>
      <w:rFonts w:ascii="Trebuchet MS" w:eastAsiaTheme="majorEastAsia" w:hAnsi="Trebuchet MS" w:cstheme="majorBidi"/>
      <w:color w:val="3D255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0"/>
    <w:rsid w:val="00DC6CA5"/>
    <w:rPr>
      <w:rFonts w:ascii="Trebuchet MS" w:eastAsiaTheme="majorEastAsia" w:hAnsi="Trebuchet MS" w:cstheme="majorBidi"/>
      <w:color w:val="EC4D2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1"/>
    <w:rsid w:val="00DC6CA5"/>
    <w:rPr>
      <w:rFonts w:ascii="Trebuchet MS" w:eastAsiaTheme="majorEastAsia" w:hAnsi="Trebuchet MS" w:cstheme="majorBidi"/>
      <w:color w:val="5183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0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CA5"/>
    <w:rPr>
      <w:rFonts w:ascii="Trebuchet MS" w:hAnsi="Trebuchet MS"/>
    </w:rPr>
  </w:style>
  <w:style w:type="paragraph" w:styleId="Footer">
    <w:name w:val="footer"/>
    <w:basedOn w:val="Normal"/>
    <w:link w:val="FooterChar"/>
    <w:unhideWhenUsed/>
    <w:rsid w:val="00990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45"/>
    <w:rPr>
      <w:rFonts w:ascii="Trebuchet MS" w:hAnsi="Trebuchet MS"/>
    </w:rPr>
  </w:style>
  <w:style w:type="paragraph" w:styleId="Title">
    <w:name w:val="Title"/>
    <w:basedOn w:val="Normal"/>
    <w:next w:val="Normal"/>
    <w:link w:val="TitleChar"/>
    <w:uiPriority w:val="8"/>
    <w:qFormat/>
    <w:rsid w:val="003C0269"/>
    <w:pPr>
      <w:spacing w:before="240" w:after="120"/>
      <w:contextualSpacing/>
    </w:pPr>
    <w:rPr>
      <w:rFonts w:eastAsiaTheme="majorEastAsia" w:cstheme="majorBidi"/>
      <w:color w:val="3D255A"/>
      <w:spacing w:val="-10"/>
      <w:kern w:val="28"/>
      <w:sz w:val="56"/>
      <w:szCs w:val="56"/>
      <w:shd w:val="clear" w:color="auto" w:fill="FFFFFF"/>
    </w:rPr>
  </w:style>
  <w:style w:type="character" w:customStyle="1" w:styleId="TitleChar">
    <w:name w:val="Title Char"/>
    <w:basedOn w:val="DefaultParagraphFont"/>
    <w:link w:val="Title"/>
    <w:uiPriority w:val="8"/>
    <w:rsid w:val="00DC6CA5"/>
    <w:rPr>
      <w:rFonts w:ascii="Trebuchet MS" w:eastAsiaTheme="majorEastAsia" w:hAnsi="Trebuchet MS" w:cstheme="majorBidi"/>
      <w:color w:val="3D255A"/>
      <w:spacing w:val="-10"/>
      <w:kern w:val="28"/>
      <w:sz w:val="56"/>
      <w:szCs w:val="56"/>
    </w:rPr>
  </w:style>
  <w:style w:type="paragraph" w:styleId="NoSpacing">
    <w:name w:val="No Spacing"/>
    <w:uiPriority w:val="24"/>
    <w:semiHidden/>
    <w:qFormat/>
    <w:rsid w:val="002D6BCE"/>
    <w:pPr>
      <w:spacing w:after="0" w:line="276" w:lineRule="auto"/>
    </w:pPr>
    <w:rPr>
      <w:rFonts w:ascii="Trebuchet MS" w:hAnsi="Trebuchet MS"/>
    </w:rPr>
  </w:style>
  <w:style w:type="paragraph" w:styleId="Subtitle">
    <w:name w:val="Subtitle"/>
    <w:basedOn w:val="Normal"/>
    <w:next w:val="Normal"/>
    <w:link w:val="SubtitleChar"/>
    <w:uiPriority w:val="26"/>
    <w:semiHidden/>
    <w:qFormat/>
    <w:rsid w:val="002D6BCE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6"/>
    <w:semiHidden/>
    <w:rsid w:val="009979C3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nhideWhenUsed/>
    <w:rsid w:val="006378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99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71799B"/>
    <w:pPr>
      <w:ind w:left="720"/>
      <w:contextualSpacing/>
    </w:pPr>
  </w:style>
  <w:style w:type="paragraph" w:customStyle="1" w:styleId="SOABulletOrange">
    <w:name w:val="SOA Bullet Orange"/>
    <w:basedOn w:val="ListParagraph"/>
    <w:link w:val="SOABulletOrangeChar"/>
    <w:uiPriority w:val="19"/>
    <w:qFormat/>
    <w:rsid w:val="0071799B"/>
    <w:pPr>
      <w:numPr>
        <w:numId w:val="5"/>
      </w:numPr>
    </w:pPr>
  </w:style>
  <w:style w:type="paragraph" w:customStyle="1" w:styleId="SOABulletGreen">
    <w:name w:val="SOA Bullet Green"/>
    <w:basedOn w:val="ListParagraph"/>
    <w:link w:val="SOABulletGreenChar"/>
    <w:uiPriority w:val="20"/>
    <w:qFormat/>
    <w:rsid w:val="0071799B"/>
    <w:pPr>
      <w:numPr>
        <w:numId w:val="6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9979C3"/>
    <w:rPr>
      <w:rFonts w:ascii="Trebuchet MS" w:hAnsi="Trebuchet MS"/>
    </w:rPr>
  </w:style>
  <w:style w:type="character" w:customStyle="1" w:styleId="SOABulletOrangeChar">
    <w:name w:val="SOA Bullet Orange Char"/>
    <w:basedOn w:val="ListParagraphChar"/>
    <w:link w:val="SOABulletOrange"/>
    <w:uiPriority w:val="19"/>
    <w:rsid w:val="00DC6CA5"/>
    <w:rPr>
      <w:rFonts w:ascii="Trebuchet MS" w:hAnsi="Trebuchet MS"/>
    </w:rPr>
  </w:style>
  <w:style w:type="paragraph" w:customStyle="1" w:styleId="SOABulletPurple">
    <w:name w:val="SOA Bullet Purple"/>
    <w:basedOn w:val="ListParagraph"/>
    <w:link w:val="SOABulletPurpleChar"/>
    <w:uiPriority w:val="21"/>
    <w:qFormat/>
    <w:rsid w:val="0071799B"/>
    <w:pPr>
      <w:numPr>
        <w:numId w:val="7"/>
      </w:numPr>
    </w:pPr>
  </w:style>
  <w:style w:type="character" w:customStyle="1" w:styleId="SOABulletGreenChar">
    <w:name w:val="SOA Bullet Green Char"/>
    <w:basedOn w:val="ListParagraphChar"/>
    <w:link w:val="SOABulletGreen"/>
    <w:uiPriority w:val="20"/>
    <w:rsid w:val="00DC6CA5"/>
    <w:rPr>
      <w:rFonts w:ascii="Trebuchet MS" w:hAnsi="Trebuchet MS"/>
    </w:rPr>
  </w:style>
  <w:style w:type="character" w:customStyle="1" w:styleId="SOABulletPurpleChar">
    <w:name w:val="SOA Bullet Purple Char"/>
    <w:basedOn w:val="ListParagraphChar"/>
    <w:link w:val="SOABulletPurple"/>
    <w:uiPriority w:val="21"/>
    <w:rsid w:val="00DC6CA5"/>
    <w:rPr>
      <w:rFonts w:ascii="Trebuchet MS" w:hAnsi="Trebuchet MS"/>
    </w:rPr>
  </w:style>
  <w:style w:type="character" w:styleId="UnresolvedMention">
    <w:name w:val="Unresolved Mention"/>
    <w:basedOn w:val="DefaultParagraphFont"/>
    <w:uiPriority w:val="99"/>
    <w:semiHidden/>
    <w:unhideWhenUsed/>
    <w:rsid w:val="00391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in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cottish-orienteering.org" TargetMode="External"/><Relationship Id="rId1" Type="http://schemas.openxmlformats.org/officeDocument/2006/relationships/hyperlink" Target="http://www.scottish-orienteering.or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ssd\Documents\RDONorth\Admin\SOA%20Standard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SOA Standard Word Template.dotx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dessdunn@gmail.com</dc:creator>
  <cp:keywords/>
  <dc:description/>
  <cp:lastModifiedBy>Sarah Dunn</cp:lastModifiedBy>
  <cp:revision>2</cp:revision>
  <dcterms:created xsi:type="dcterms:W3CDTF">2020-02-10T14:10:00Z</dcterms:created>
  <dcterms:modified xsi:type="dcterms:W3CDTF">2020-02-10T14:18:00Z</dcterms:modified>
</cp:coreProperties>
</file>